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23A0D" w14:textId="34C886C5" w:rsidR="0054060A" w:rsidRDefault="00823F67">
      <w:bookmarkStart w:id="0" w:name="_GoBack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9D0D12" wp14:editId="3EFA91D2">
                <wp:simplePos x="0" y="0"/>
                <wp:positionH relativeFrom="page">
                  <wp:posOffset>0</wp:posOffset>
                </wp:positionH>
                <wp:positionV relativeFrom="page">
                  <wp:posOffset>8398933</wp:posOffset>
                </wp:positionV>
                <wp:extent cx="7111365" cy="101177"/>
                <wp:effectExtent l="0" t="0" r="0" b="635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111365" cy="101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E1B9" w14:textId="77777777" w:rsidR="006C3432" w:rsidRPr="00E1268E" w:rsidRDefault="006C3432" w:rsidP="00823F67">
                            <w:pPr>
                              <w:pStyle w:val="Titre1"/>
                              <w:jc w:val="left"/>
                              <w:rPr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0;margin-top:661.35pt;width:559.95pt;height:7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" filled="f" stroked="f">
                <v:textbox inset=",0,,0">
                  <w:txbxContent>
                    <w:p w14:paraId="23DAE1B9" w14:textId="77777777" w:rsidR="006C3432" w:rsidRPr="00E1268E" w:rsidRDefault="006C3432" w:rsidP="00823F67">
                      <w:pPr>
                        <w:pStyle w:val="Titre1"/>
                        <w:jc w:val="left"/>
                        <w:rPr>
                          <w:bCs w:val="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79E0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571A0819" wp14:editId="2E317A60">
            <wp:simplePos x="0" y="0"/>
            <wp:positionH relativeFrom="page">
              <wp:posOffset>0</wp:posOffset>
            </wp:positionH>
            <wp:positionV relativeFrom="page">
              <wp:posOffset>-177165</wp:posOffset>
            </wp:positionV>
            <wp:extent cx="3919220" cy="6019800"/>
            <wp:effectExtent l="0" t="0" r="0" b="0"/>
            <wp:wrapThrough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_CELIE_AGNANT_300dpi-16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43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C29A0" wp14:editId="2F5393D9">
                <wp:simplePos x="0" y="0"/>
                <wp:positionH relativeFrom="page">
                  <wp:posOffset>99695</wp:posOffset>
                </wp:positionH>
                <wp:positionV relativeFrom="page">
                  <wp:posOffset>5918200</wp:posOffset>
                </wp:positionV>
                <wp:extent cx="7364730" cy="2381250"/>
                <wp:effectExtent l="0" t="0" r="0" b="635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73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02B0" w14:textId="09C542DA" w:rsidR="006C3432" w:rsidRPr="00225B92" w:rsidRDefault="00823F67" w:rsidP="006C3432">
                            <w:pPr>
                              <w:pStyle w:val="Titre"/>
                              <w:jc w:val="left"/>
                              <w:rPr>
                                <w:color w:val="FFFFFF" w:themeColor="background1"/>
                                <w:sz w:val="52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lang w:val="fr-FR"/>
                              </w:rPr>
                              <w:t>11H00</w:t>
                            </w:r>
                            <w:r w:rsidR="006C3432" w:rsidRPr="00225B92">
                              <w:rPr>
                                <w:i/>
                                <w:color w:val="FFFFFF" w:themeColor="background1"/>
                                <w:sz w:val="52"/>
                                <w:lang w:val="fr-FR"/>
                              </w:rPr>
                              <w:t xml:space="preserve"> -        Rencontre  </w:t>
                            </w:r>
                            <w:r w:rsidR="006C3432" w:rsidRPr="00225B92">
                              <w:rPr>
                                <w:color w:val="FFFFFF" w:themeColor="background1"/>
                                <w:sz w:val="52"/>
                                <w:lang w:val="fr-FR"/>
                              </w:rPr>
                              <w:t xml:space="preserve">avec  </w:t>
                            </w:r>
                          </w:p>
                          <w:p w14:paraId="25C4F5A7" w14:textId="77777777" w:rsidR="006C3432" w:rsidRPr="00225B92" w:rsidRDefault="006C3432">
                            <w:pPr>
                              <w:pStyle w:val="Titre"/>
                              <w:rPr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225B92">
                              <w:rPr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MARIE-CÉLIE AGNANT</w:t>
                            </w:r>
                          </w:p>
                          <w:p w14:paraId="1010C7BC" w14:textId="77777777" w:rsidR="006C3432" w:rsidRPr="00225B92" w:rsidRDefault="006C3432">
                            <w:pPr>
                              <w:pStyle w:val="Titre"/>
                              <w:rPr>
                                <w:rFonts w:asciiTheme="minorHAnsi" w:hAnsiTheme="minorHAnsi"/>
                                <w:i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225B92">
                              <w:rPr>
                                <w:rFonts w:asciiTheme="minorHAnsi" w:hAnsiTheme="minorHAnsi"/>
                                <w:i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écrivaine d’haïti et du québec</w:t>
                            </w:r>
                          </w:p>
                          <w:p w14:paraId="6ECB3662" w14:textId="77777777" w:rsidR="006C3432" w:rsidRPr="00225B92" w:rsidRDefault="006C3432">
                            <w:pPr>
                              <w:pStyle w:val="Titre"/>
                              <w:rPr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  <w:p w14:paraId="04F24B8F" w14:textId="77777777" w:rsidR="006C3432" w:rsidRPr="00225B92" w:rsidRDefault="006C3432">
                            <w:pPr>
                              <w:pStyle w:val="Titre"/>
                              <w:rPr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  <w:p w14:paraId="5E496D76" w14:textId="77777777" w:rsidR="006C3432" w:rsidRPr="00225B92" w:rsidRDefault="006C3432">
                            <w:pPr>
                              <w:pStyle w:val="Titre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7.85pt;margin-top:466pt;width:579.9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" filled="f" stroked="f">
                <v:textbox inset=",0,,0">
                  <w:txbxContent>
                    <w:p w14:paraId="4C8502B0" w14:textId="09C542DA" w:rsidR="006C3432" w:rsidRPr="00225B92" w:rsidRDefault="00823F67" w:rsidP="006C3432">
                      <w:pPr>
                        <w:pStyle w:val="Titre"/>
                        <w:jc w:val="left"/>
                        <w:rPr>
                          <w:color w:val="FFFFFF" w:themeColor="background1"/>
                          <w:sz w:val="52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lang w:val="fr-FR"/>
                        </w:rPr>
                        <w:t>11H00</w:t>
                      </w:r>
                      <w:r w:rsidR="006C3432" w:rsidRPr="00225B92">
                        <w:rPr>
                          <w:i/>
                          <w:color w:val="FFFFFF" w:themeColor="background1"/>
                          <w:sz w:val="52"/>
                          <w:lang w:val="fr-FR"/>
                        </w:rPr>
                        <w:t xml:space="preserve"> -        Rencontre  </w:t>
                      </w:r>
                      <w:r w:rsidR="006C3432" w:rsidRPr="00225B92">
                        <w:rPr>
                          <w:color w:val="FFFFFF" w:themeColor="background1"/>
                          <w:sz w:val="52"/>
                          <w:lang w:val="fr-FR"/>
                        </w:rPr>
                        <w:t xml:space="preserve">avec  </w:t>
                      </w:r>
                    </w:p>
                    <w:p w14:paraId="25C4F5A7" w14:textId="77777777" w:rsidR="006C3432" w:rsidRPr="00225B92" w:rsidRDefault="006C3432">
                      <w:pPr>
                        <w:pStyle w:val="Titre"/>
                        <w:rPr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225B92">
                        <w:rPr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MARIE-CÉLIE AGNANT</w:t>
                      </w:r>
                    </w:p>
                    <w:p w14:paraId="1010C7BC" w14:textId="77777777" w:rsidR="006C3432" w:rsidRPr="00225B92" w:rsidRDefault="006C3432">
                      <w:pPr>
                        <w:pStyle w:val="Titre"/>
                        <w:rPr>
                          <w:rFonts w:asciiTheme="minorHAnsi" w:hAnsiTheme="minorHAnsi"/>
                          <w:i/>
                          <w:color w:val="FFFFFF" w:themeColor="background1"/>
                          <w:sz w:val="44"/>
                          <w:szCs w:val="44"/>
                          <w:lang w:val="fr-FR"/>
                        </w:rPr>
                      </w:pPr>
                      <w:r w:rsidRPr="00225B92">
                        <w:rPr>
                          <w:rFonts w:asciiTheme="minorHAnsi" w:hAnsiTheme="minorHAnsi"/>
                          <w:i/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écrivaine d’haïti et du québec</w:t>
                      </w:r>
                    </w:p>
                    <w:p w14:paraId="6ECB3662" w14:textId="77777777" w:rsidR="006C3432" w:rsidRPr="00225B92" w:rsidRDefault="006C3432">
                      <w:pPr>
                        <w:pStyle w:val="Titre"/>
                        <w:rPr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</w:p>
                    <w:p w14:paraId="04F24B8F" w14:textId="77777777" w:rsidR="006C3432" w:rsidRPr="00225B92" w:rsidRDefault="006C3432">
                      <w:pPr>
                        <w:pStyle w:val="Titre"/>
                        <w:rPr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</w:p>
                    <w:p w14:paraId="5E496D76" w14:textId="77777777" w:rsidR="006C3432" w:rsidRPr="00225B92" w:rsidRDefault="006C3432">
                      <w:pPr>
                        <w:pStyle w:val="Titre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43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2D3FB" wp14:editId="345BC0A7">
                <wp:simplePos x="0" y="0"/>
                <wp:positionH relativeFrom="page">
                  <wp:posOffset>175260</wp:posOffset>
                </wp:positionH>
                <wp:positionV relativeFrom="page">
                  <wp:posOffset>8729345</wp:posOffset>
                </wp:positionV>
                <wp:extent cx="7289165" cy="665480"/>
                <wp:effectExtent l="0" t="0" r="0" b="20320"/>
                <wp:wrapNone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8645C" w14:textId="397E7F0B" w:rsidR="006C3432" w:rsidRPr="00225B92" w:rsidRDefault="006C3432" w:rsidP="006C3432">
                            <w:pPr>
                              <w:pStyle w:val="Sous-titre"/>
                              <w:jc w:val="left"/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25B92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1</w:t>
                            </w:r>
                            <w:r w:rsidR="00823F67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2H00</w:t>
                            </w:r>
                            <w:r w:rsidRPr="00225B92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– ATELIER DE LECTURE DU CONTE ET DE LA POÉSIE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13.8pt;margin-top:687.35pt;width:573.95pt;height:52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" filled="f" stroked="f">
                <v:textbox inset=",0,,0">
                  <w:txbxContent>
                    <w:p w14:paraId="2118645C" w14:textId="397E7F0B" w:rsidR="006C3432" w:rsidRPr="00225B92" w:rsidRDefault="006C3432" w:rsidP="006C3432">
                      <w:pPr>
                        <w:pStyle w:val="Sous-titre"/>
                        <w:jc w:val="left"/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25B92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1</w:t>
                      </w:r>
                      <w:r w:rsidR="00823F67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2H00</w:t>
                      </w:r>
                      <w:r w:rsidRPr="00225B92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– ATELIER DE LECTURE DU CONTE ET DE LA POÉSIE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43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C969C" wp14:editId="6AD08766">
                <wp:simplePos x="0" y="0"/>
                <wp:positionH relativeFrom="page">
                  <wp:posOffset>3919220</wp:posOffset>
                </wp:positionH>
                <wp:positionV relativeFrom="page">
                  <wp:posOffset>3141345</wp:posOffset>
                </wp:positionV>
                <wp:extent cx="3660775" cy="2615565"/>
                <wp:effectExtent l="0" t="0" r="0" b="635"/>
                <wp:wrapTight wrapText="bothSides">
                  <wp:wrapPolygon edited="0">
                    <wp:start x="150" y="0"/>
                    <wp:lineTo x="150" y="21395"/>
                    <wp:lineTo x="21282" y="21395"/>
                    <wp:lineTo x="21282" y="0"/>
                    <wp:lineTo x="150" y="0"/>
                  </wp:wrapPolygon>
                </wp:wrapTight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80BA" w14:textId="77777777" w:rsidR="006C3432" w:rsidRDefault="006C3432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</w:p>
                          <w:p w14:paraId="245F403B" w14:textId="77777777" w:rsidR="006C3432" w:rsidRDefault="006C3432">
                            <w:pPr>
                              <w:pStyle w:val="Titre3"/>
                              <w:rPr>
                                <w:color w:val="FFB590" w:themeColor="accent2" w:themeTint="40"/>
                                <w:lang w:val="fr-FR"/>
                              </w:rPr>
                            </w:pPr>
                            <w:r>
                              <w:rPr>
                                <w:color w:val="FFB590" w:themeColor="accent2" w:themeTint="40"/>
                                <w:lang w:val="fr-FR"/>
                              </w:rPr>
                              <w:t>mercredi 23 novembre</w:t>
                            </w:r>
                          </w:p>
                          <w:p w14:paraId="752FD70B" w14:textId="77777777" w:rsidR="006C3432" w:rsidRPr="006C3432" w:rsidRDefault="006C3432">
                            <w:pPr>
                              <w:pStyle w:val="Titre3"/>
                              <w:rPr>
                                <w:color w:val="FFB590" w:themeColor="accent2" w:themeTint="40"/>
                                <w:lang w:val="fr-FR"/>
                              </w:rPr>
                            </w:pPr>
                            <w:r>
                              <w:rPr>
                                <w:color w:val="FFB590" w:themeColor="accent2" w:themeTint="40"/>
                                <w:lang w:val="fr-FR"/>
                              </w:rPr>
                              <w:t>2016</w:t>
                            </w:r>
                          </w:p>
                          <w:p w14:paraId="4759C95E" w14:textId="77777777" w:rsidR="006C3432" w:rsidRDefault="006C3432">
                            <w:pPr>
                              <w:pStyle w:val="Titre3"/>
                              <w:rPr>
                                <w:color w:val="FFB590" w:themeColor="accent2" w:themeTint="40"/>
                              </w:rPr>
                            </w:pPr>
                          </w:p>
                          <w:p w14:paraId="5A8EE51A" w14:textId="35DE28A7" w:rsidR="006C3432" w:rsidRDefault="00823F67">
                            <w:pPr>
                              <w:pStyle w:val="Titre3"/>
                              <w:rPr>
                                <w:color w:val="FFB590" w:themeColor="accent2" w:themeTint="40"/>
                              </w:rPr>
                            </w:pPr>
                            <w:r>
                              <w:rPr>
                                <w:color w:val="FFB590" w:themeColor="accent2" w:themeTint="40"/>
                              </w:rPr>
                              <w:t>11H00</w:t>
                            </w:r>
                            <w:r w:rsidR="006C3432">
                              <w:rPr>
                                <w:color w:val="FFB590" w:themeColor="accent2" w:themeTint="40"/>
                              </w:rPr>
                              <w:t>- rencontre</w:t>
                            </w:r>
                          </w:p>
                          <w:p w14:paraId="36F7FB00" w14:textId="3A52405A" w:rsidR="006C3432" w:rsidRPr="00EC4D89" w:rsidRDefault="00823F67">
                            <w:pPr>
                              <w:pStyle w:val="Titre3"/>
                              <w:rPr>
                                <w:color w:val="FFB590" w:themeColor="accent2" w:themeTint="40"/>
                              </w:rPr>
                            </w:pPr>
                            <w:r>
                              <w:rPr>
                                <w:color w:val="FFB590" w:themeColor="accent2" w:themeTint="40"/>
                              </w:rPr>
                              <w:t>12H00</w:t>
                            </w:r>
                            <w:r w:rsidR="006C3432">
                              <w:rPr>
                                <w:color w:val="FFB590" w:themeColor="accent2" w:themeTint="40"/>
                              </w:rPr>
                              <w:t>- atelier</w:t>
                            </w:r>
                          </w:p>
                          <w:p w14:paraId="6264FFB2" w14:textId="77777777" w:rsidR="006C3432" w:rsidRPr="00EC4D89" w:rsidRDefault="006C3432">
                            <w:pPr>
                              <w:pStyle w:val="Titre3"/>
                              <w:rPr>
                                <w:color w:val="FFB590" w:themeColor="accent2" w:themeTint="40"/>
                              </w:rPr>
                            </w:pPr>
                          </w:p>
                          <w:p w14:paraId="57B2418E" w14:textId="63C3328D" w:rsidR="006C3432" w:rsidRPr="00EC4D89" w:rsidRDefault="001A04E0">
                            <w:pPr>
                              <w:pStyle w:val="Titre3"/>
                              <w:rPr>
                                <w:color w:val="FFB590" w:themeColor="accent2" w:themeTint="4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color w:val="FFB590" w:themeColor="accent2" w:themeTint="40"/>
                                <w:sz w:val="32"/>
                                <w:szCs w:val="32"/>
                              </w:rPr>
                              <w:t>salle  F</w:t>
                            </w:r>
                            <w:proofErr w:type="gramEnd"/>
                            <w:r w:rsidR="006C3432">
                              <w:rPr>
                                <w:color w:val="FFB590" w:themeColor="accent2" w:themeTint="40"/>
                                <w:sz w:val="32"/>
                                <w:szCs w:val="32"/>
                              </w:rPr>
                              <w:t xml:space="preserve"> 508</w:t>
                            </w:r>
                          </w:p>
                          <w:p w14:paraId="6C89C205" w14:textId="77777777" w:rsidR="006C3432" w:rsidRPr="00EC4D89" w:rsidRDefault="006C3432" w:rsidP="00E1268E">
                            <w:pPr>
                              <w:pStyle w:val="Titre3"/>
                              <w:rPr>
                                <w:color w:val="FFB590" w:themeColor="accent2" w:themeTint="40"/>
                                <w:sz w:val="32"/>
                                <w:szCs w:val="32"/>
                              </w:rPr>
                            </w:pPr>
                            <w:r w:rsidRPr="00EC4D89">
                              <w:rPr>
                                <w:color w:val="FFB590" w:themeColor="accent2" w:themeTint="40"/>
                                <w:sz w:val="32"/>
                                <w:szCs w:val="32"/>
                              </w:rPr>
                              <w:t>(bâtiment Robespierre)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08.6pt;margin-top:247.35pt;width:288.25pt;height:205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" filled="f" stroked="f">
                <v:textbox inset=",0,,0">
                  <w:txbxContent>
                    <w:p w14:paraId="5DA880BA" w14:textId="77777777" w:rsidR="006C3432" w:rsidRDefault="006C3432">
                      <w:pPr>
                        <w:pStyle w:val="Titre3"/>
                        <w:rPr>
                          <w:lang w:val="fr-FR"/>
                        </w:rPr>
                      </w:pPr>
                    </w:p>
                    <w:p w14:paraId="245F403B" w14:textId="77777777" w:rsidR="006C3432" w:rsidRDefault="006C3432">
                      <w:pPr>
                        <w:pStyle w:val="Titre3"/>
                        <w:rPr>
                          <w:color w:val="FFB590" w:themeColor="accent2" w:themeTint="40"/>
                          <w:lang w:val="fr-FR"/>
                        </w:rPr>
                      </w:pPr>
                      <w:r>
                        <w:rPr>
                          <w:color w:val="FFB590" w:themeColor="accent2" w:themeTint="40"/>
                          <w:lang w:val="fr-FR"/>
                        </w:rPr>
                        <w:t>mercredi 23 novembre</w:t>
                      </w:r>
                    </w:p>
                    <w:p w14:paraId="752FD70B" w14:textId="77777777" w:rsidR="006C3432" w:rsidRPr="006C3432" w:rsidRDefault="006C3432">
                      <w:pPr>
                        <w:pStyle w:val="Titre3"/>
                        <w:rPr>
                          <w:color w:val="FFB590" w:themeColor="accent2" w:themeTint="40"/>
                          <w:lang w:val="fr-FR"/>
                        </w:rPr>
                      </w:pPr>
                      <w:r>
                        <w:rPr>
                          <w:color w:val="FFB590" w:themeColor="accent2" w:themeTint="40"/>
                          <w:lang w:val="fr-FR"/>
                        </w:rPr>
                        <w:t>2016</w:t>
                      </w:r>
                    </w:p>
                    <w:p w14:paraId="4759C95E" w14:textId="77777777" w:rsidR="006C3432" w:rsidRDefault="006C3432">
                      <w:pPr>
                        <w:pStyle w:val="Titre3"/>
                        <w:rPr>
                          <w:color w:val="FFB590" w:themeColor="accent2" w:themeTint="40"/>
                        </w:rPr>
                      </w:pPr>
                    </w:p>
                    <w:p w14:paraId="5A8EE51A" w14:textId="35DE28A7" w:rsidR="006C3432" w:rsidRDefault="00823F67">
                      <w:pPr>
                        <w:pStyle w:val="Titre3"/>
                        <w:rPr>
                          <w:color w:val="FFB590" w:themeColor="accent2" w:themeTint="40"/>
                        </w:rPr>
                      </w:pPr>
                      <w:r>
                        <w:rPr>
                          <w:color w:val="FFB590" w:themeColor="accent2" w:themeTint="40"/>
                        </w:rPr>
                        <w:t>11H00</w:t>
                      </w:r>
                      <w:r w:rsidR="006C3432">
                        <w:rPr>
                          <w:color w:val="FFB590" w:themeColor="accent2" w:themeTint="40"/>
                        </w:rPr>
                        <w:t>- rencontre</w:t>
                      </w:r>
                    </w:p>
                    <w:p w14:paraId="36F7FB00" w14:textId="3A52405A" w:rsidR="006C3432" w:rsidRPr="00EC4D89" w:rsidRDefault="00823F67">
                      <w:pPr>
                        <w:pStyle w:val="Titre3"/>
                        <w:rPr>
                          <w:color w:val="FFB590" w:themeColor="accent2" w:themeTint="40"/>
                        </w:rPr>
                      </w:pPr>
                      <w:r>
                        <w:rPr>
                          <w:color w:val="FFB590" w:themeColor="accent2" w:themeTint="40"/>
                        </w:rPr>
                        <w:t>12H00</w:t>
                      </w:r>
                      <w:r w:rsidR="006C3432">
                        <w:rPr>
                          <w:color w:val="FFB590" w:themeColor="accent2" w:themeTint="40"/>
                        </w:rPr>
                        <w:t>- atelier</w:t>
                      </w:r>
                    </w:p>
                    <w:p w14:paraId="6264FFB2" w14:textId="77777777" w:rsidR="006C3432" w:rsidRPr="00EC4D89" w:rsidRDefault="006C3432">
                      <w:pPr>
                        <w:pStyle w:val="Titre3"/>
                        <w:rPr>
                          <w:color w:val="FFB590" w:themeColor="accent2" w:themeTint="40"/>
                        </w:rPr>
                      </w:pPr>
                    </w:p>
                    <w:p w14:paraId="57B2418E" w14:textId="63C3328D" w:rsidR="006C3432" w:rsidRPr="00EC4D89" w:rsidRDefault="001A04E0">
                      <w:pPr>
                        <w:pStyle w:val="Titre3"/>
                        <w:rPr>
                          <w:color w:val="FFB590" w:themeColor="accent2" w:themeTint="4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color w:val="FFB590" w:themeColor="accent2" w:themeTint="40"/>
                          <w:sz w:val="32"/>
                          <w:szCs w:val="32"/>
                        </w:rPr>
                        <w:t>salle  F</w:t>
                      </w:r>
                      <w:proofErr w:type="gramEnd"/>
                      <w:r w:rsidR="006C3432">
                        <w:rPr>
                          <w:color w:val="FFB590" w:themeColor="accent2" w:themeTint="40"/>
                          <w:sz w:val="32"/>
                          <w:szCs w:val="32"/>
                        </w:rPr>
                        <w:t xml:space="preserve"> 508</w:t>
                      </w:r>
                    </w:p>
                    <w:p w14:paraId="6C89C205" w14:textId="77777777" w:rsidR="006C3432" w:rsidRPr="00EC4D89" w:rsidRDefault="006C3432" w:rsidP="00E1268E">
                      <w:pPr>
                        <w:pStyle w:val="Titre3"/>
                        <w:rPr>
                          <w:color w:val="FFB590" w:themeColor="accent2" w:themeTint="40"/>
                          <w:sz w:val="32"/>
                          <w:szCs w:val="32"/>
                        </w:rPr>
                      </w:pPr>
                      <w:r w:rsidRPr="00EC4D89">
                        <w:rPr>
                          <w:color w:val="FFB590" w:themeColor="accent2" w:themeTint="40"/>
                          <w:sz w:val="32"/>
                          <w:szCs w:val="32"/>
                        </w:rPr>
                        <w:t>(bâtiment Robespierre)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268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45CB65" wp14:editId="1E7CE51A">
                <wp:simplePos x="0" y="0"/>
                <wp:positionH relativeFrom="page">
                  <wp:posOffset>3876675</wp:posOffset>
                </wp:positionH>
                <wp:positionV relativeFrom="page">
                  <wp:posOffset>3310255</wp:posOffset>
                </wp:positionV>
                <wp:extent cx="3703955" cy="2447925"/>
                <wp:effectExtent l="0" t="0" r="4445" b="0"/>
                <wp:wrapNone/>
                <wp:docPr id="2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03955" cy="2447925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rgbClr val="001645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305.25pt;margin-top:260.65pt;width:291.65pt;height:192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" fillcolor="#001645" stroked="f" strokecolor="#4a7ebb" strokeweight="1.5pt">
                <v:shadow opacity="22938f" mv:blur="38100f" offset="0,2pt"/>
                <o:lock v:ext="edit" aspectratio="t"/>
                <v:textbox inset=",7.2pt,,7.2pt"/>
                <w10:wrap anchorx="page" anchory="page"/>
              </v:roundrect>
            </w:pict>
          </mc:Fallback>
        </mc:AlternateContent>
      </w:r>
      <w:r w:rsidR="00E1268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F1D27D" wp14:editId="71A9E9D8">
                <wp:simplePos x="0" y="0"/>
                <wp:positionH relativeFrom="page">
                  <wp:posOffset>3919855</wp:posOffset>
                </wp:positionH>
                <wp:positionV relativeFrom="page">
                  <wp:posOffset>16510</wp:posOffset>
                </wp:positionV>
                <wp:extent cx="3660775" cy="3293745"/>
                <wp:effectExtent l="0" t="0" r="0" b="8255"/>
                <wp:wrapNone/>
                <wp:docPr id="1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60775" cy="3293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4E3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E118B6" w14:textId="77777777" w:rsidR="006C3432" w:rsidRDefault="006C3432">
                            <w:pPr>
                              <w:pStyle w:val="Exclamation"/>
                              <w:rPr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fr-FR"/>
                              </w:rPr>
                              <w:t>Conférence</w:t>
                            </w:r>
                          </w:p>
                          <w:p w14:paraId="0E7DC261" w14:textId="77777777" w:rsidR="006C3432" w:rsidRDefault="006C3432">
                            <w:pPr>
                              <w:pStyle w:val="Exclamation"/>
                              <w:rPr>
                                <w:sz w:val="72"/>
                                <w:szCs w:val="7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72"/>
                                <w:szCs w:val="72"/>
                                <w:lang w:val="fr-FR"/>
                              </w:rPr>
                              <w:t>at</w:t>
                            </w:r>
                            <w:proofErr w:type="spellEnd"/>
                            <w:proofErr w:type="gramEnd"/>
                            <w:r>
                              <w:rPr>
                                <w:sz w:val="72"/>
                                <w:szCs w:val="72"/>
                                <w:lang w:val="fr-FR"/>
                              </w:rPr>
                              <w:t xml:space="preserve"> atelier</w:t>
                            </w:r>
                          </w:p>
                          <w:p w14:paraId="0996C8ED" w14:textId="77777777" w:rsidR="006C3432" w:rsidRDefault="006C3432">
                            <w:pPr>
                              <w:pStyle w:val="Exclamation"/>
                              <w:rPr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  <w:p w14:paraId="78A6DCB9" w14:textId="77777777" w:rsidR="006C3432" w:rsidRPr="00D64C74" w:rsidRDefault="006C3432">
                            <w:pPr>
                              <w:pStyle w:val="Exclamation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fr-F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0" style="position:absolute;margin-left:308.65pt;margin-top:1.3pt;width:288.25pt;height:259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" fillcolor="#00b4e3" stroked="f" strokecolor="#4a7ebb" strokeweight="1.5pt">
                <v:shadow opacity="22938f" mv:blur="38100f" offset="0,2pt"/>
                <o:lock v:ext="edit" aspectratio="t"/>
                <v:textbox inset=",0,,7.2pt">
                  <w:txbxContent>
                    <w:p w14:paraId="18E118B6" w14:textId="77777777" w:rsidR="006C3432" w:rsidRDefault="006C3432">
                      <w:pPr>
                        <w:pStyle w:val="Exclamation"/>
                        <w:rPr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sz w:val="72"/>
                          <w:szCs w:val="72"/>
                          <w:lang w:val="fr-FR"/>
                        </w:rPr>
                        <w:t>Conférence</w:t>
                      </w:r>
                    </w:p>
                    <w:p w14:paraId="0E7DC261" w14:textId="77777777" w:rsidR="006C3432" w:rsidRDefault="006C3432">
                      <w:pPr>
                        <w:pStyle w:val="Exclamation"/>
                        <w:rPr>
                          <w:sz w:val="72"/>
                          <w:szCs w:val="72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sz w:val="72"/>
                          <w:szCs w:val="72"/>
                          <w:lang w:val="fr-FR"/>
                        </w:rPr>
                        <w:t>at</w:t>
                      </w:r>
                      <w:proofErr w:type="spellEnd"/>
                      <w:proofErr w:type="gramEnd"/>
                      <w:r>
                        <w:rPr>
                          <w:sz w:val="72"/>
                          <w:szCs w:val="72"/>
                          <w:lang w:val="fr-FR"/>
                        </w:rPr>
                        <w:t xml:space="preserve"> atelier</w:t>
                      </w:r>
                    </w:p>
                    <w:p w14:paraId="0996C8ED" w14:textId="77777777" w:rsidR="006C3432" w:rsidRDefault="006C3432">
                      <w:pPr>
                        <w:pStyle w:val="Exclamation"/>
                        <w:rPr>
                          <w:sz w:val="72"/>
                          <w:szCs w:val="72"/>
                          <w:lang w:val="fr-FR"/>
                        </w:rPr>
                      </w:pPr>
                    </w:p>
                    <w:p w14:paraId="78A6DCB9" w14:textId="77777777" w:rsidR="006C3432" w:rsidRPr="00D64C74" w:rsidRDefault="006C3432">
                      <w:pPr>
                        <w:pStyle w:val="Exclamation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fr-FR"/>
                        </w:rPr>
                        <w:t>A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1268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681C08" wp14:editId="2DB9063F">
                <wp:simplePos x="0" y="0"/>
                <wp:positionH relativeFrom="page">
                  <wp:posOffset>4256116</wp:posOffset>
                </wp:positionH>
                <wp:positionV relativeFrom="page">
                  <wp:posOffset>315884</wp:posOffset>
                </wp:positionV>
                <wp:extent cx="3075709" cy="714894"/>
                <wp:effectExtent l="0" t="0" r="0" b="0"/>
                <wp:wrapThrough wrapText="bothSides">
                  <wp:wrapPolygon edited="0">
                    <wp:start x="178" y="0"/>
                    <wp:lineTo x="178" y="20736"/>
                    <wp:lineTo x="21230" y="20736"/>
                    <wp:lineTo x="21230" y="0"/>
                    <wp:lineTo x="178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714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E673" w14:textId="77777777" w:rsidR="006C3432" w:rsidRPr="006C3432" w:rsidRDefault="006C3432" w:rsidP="00E1268E">
                            <w:pPr>
                              <w:jc w:val="center"/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C3432"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  <w:t>Littératures</w:t>
                            </w:r>
                            <w:proofErr w:type="spellEnd"/>
                            <w:r w:rsidRPr="006C3432"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  <w:t xml:space="preserve"> des </w:t>
                            </w:r>
                            <w:proofErr w:type="spellStart"/>
                            <w:r w:rsidRPr="006C3432"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  <w:t>Amériques</w:t>
                            </w:r>
                            <w:proofErr w:type="spellEnd"/>
                            <w:r w:rsidRPr="006C3432"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  <w:t xml:space="preserve"> en </w:t>
                            </w:r>
                            <w:proofErr w:type="spellStart"/>
                            <w:r w:rsidRPr="006C3432">
                              <w:rPr>
                                <w:b/>
                                <w:i/>
                                <w:color w:val="F9EC8D" w:themeColor="accent4" w:themeTint="66"/>
                                <w:sz w:val="36"/>
                                <w:szCs w:val="36"/>
                              </w:rPr>
                              <w:t>français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335.15pt;margin-top:24.85pt;width:242.2pt;height:56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aKetoCAAAi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" mv:complextextbox="1" filled="f" stroked="f">
                <v:textbox>
                  <w:txbxContent>
                    <w:p w14:paraId="1322E673" w14:textId="77777777" w:rsidR="006C3432" w:rsidRPr="006C3432" w:rsidRDefault="006C3432" w:rsidP="00E1268E">
                      <w:pPr>
                        <w:jc w:val="center"/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</w:pPr>
                      <w:proofErr w:type="spellStart"/>
                      <w:r w:rsidRPr="006C3432"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  <w:t>Littératures</w:t>
                      </w:r>
                      <w:proofErr w:type="spellEnd"/>
                      <w:r w:rsidRPr="006C3432"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  <w:t xml:space="preserve"> des </w:t>
                      </w:r>
                      <w:proofErr w:type="spellStart"/>
                      <w:r w:rsidRPr="006C3432"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  <w:t>Amériques</w:t>
                      </w:r>
                      <w:proofErr w:type="spellEnd"/>
                      <w:r w:rsidRPr="006C3432"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  <w:t xml:space="preserve"> en </w:t>
                      </w:r>
                      <w:proofErr w:type="spellStart"/>
                      <w:r w:rsidRPr="006C3432">
                        <w:rPr>
                          <w:b/>
                          <w:i/>
                          <w:color w:val="F9EC8D" w:themeColor="accent4" w:themeTint="66"/>
                          <w:sz w:val="36"/>
                          <w:szCs w:val="36"/>
                        </w:rPr>
                        <w:t>français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4C7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B0C6C" wp14:editId="5CE7451F">
                <wp:simplePos x="0" y="0"/>
                <wp:positionH relativeFrom="page">
                  <wp:posOffset>0</wp:posOffset>
                </wp:positionH>
                <wp:positionV relativeFrom="page">
                  <wp:posOffset>5758180</wp:posOffset>
                </wp:positionV>
                <wp:extent cx="7580630" cy="4947920"/>
                <wp:effectExtent l="0" t="0" r="0" b="508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0630" cy="494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B35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0;margin-top:453.4pt;width:596.9pt;height:389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" fillcolor="#1bb35d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1F522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7586A0E" wp14:editId="386DE3FF">
                <wp:simplePos x="0" y="0"/>
                <wp:positionH relativeFrom="margin">
                  <wp:posOffset>3462655</wp:posOffset>
                </wp:positionH>
                <wp:positionV relativeFrom="page">
                  <wp:posOffset>3310255</wp:posOffset>
                </wp:positionV>
                <wp:extent cx="3108960" cy="409575"/>
                <wp:effectExtent l="0" t="0" r="0" b="9525"/>
                <wp:wrapTight wrapText="bothSides">
                  <wp:wrapPolygon edited="0">
                    <wp:start x="265" y="0"/>
                    <wp:lineTo x="265" y="21098"/>
                    <wp:lineTo x="21176" y="21098"/>
                    <wp:lineTo x="21176" y="0"/>
                    <wp:lineTo x="265" y="0"/>
                  </wp:wrapPolygon>
                </wp:wrapTight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0B46F" w14:textId="77777777" w:rsidR="006C3432" w:rsidRDefault="006C3432">
                            <w:pPr>
                              <w:pStyle w:val="Titre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72.65pt;margin-top:260.65pt;width:244.8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" o:allowincell="f" filled="f" stroked="f">
                <v:textbox inset=",0,,0">
                  <w:txbxContent>
                    <w:p w14:paraId="0FD0B46F" w14:textId="77777777" w:rsidR="006C3432" w:rsidRDefault="006C3432">
                      <w:pPr>
                        <w:pStyle w:val="Titre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bookmarkEnd w:id="0"/>
    </w:p>
    <w:sectPr w:rsidR="0054060A">
      <w:pgSz w:w="11909" w:h="16834"/>
      <w:pgMar w:top="1080" w:right="720" w:bottom="108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D40E1" w14:textId="77777777" w:rsidR="00066528" w:rsidRDefault="00066528">
      <w:r>
        <w:separator/>
      </w:r>
    </w:p>
  </w:endnote>
  <w:endnote w:type="continuationSeparator" w:id="0">
    <w:p w14:paraId="2AD1A4F0" w14:textId="77777777" w:rsidR="00066528" w:rsidRDefault="0006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9570D" w14:textId="77777777" w:rsidR="00066528" w:rsidRDefault="00066528">
      <w:r>
        <w:separator/>
      </w:r>
    </w:p>
  </w:footnote>
  <w:footnote w:type="continuationSeparator" w:id="0">
    <w:p w14:paraId="449CB3D9" w14:textId="77777777" w:rsidR="00066528" w:rsidRDefault="00066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6C3432"/>
    <w:rsid w:val="00066528"/>
    <w:rsid w:val="0010637B"/>
    <w:rsid w:val="001A04E0"/>
    <w:rsid w:val="001F5223"/>
    <w:rsid w:val="00225B92"/>
    <w:rsid w:val="002A0159"/>
    <w:rsid w:val="00303E48"/>
    <w:rsid w:val="005125B4"/>
    <w:rsid w:val="0054060A"/>
    <w:rsid w:val="00696858"/>
    <w:rsid w:val="006C3432"/>
    <w:rsid w:val="0076234B"/>
    <w:rsid w:val="00823F67"/>
    <w:rsid w:val="009645F8"/>
    <w:rsid w:val="00A150C9"/>
    <w:rsid w:val="00B34840"/>
    <w:rsid w:val="00C879E0"/>
    <w:rsid w:val="00C928F7"/>
    <w:rsid w:val="00D64C74"/>
    <w:rsid w:val="00DB40AB"/>
    <w:rsid w:val="00E1268E"/>
    <w:rsid w:val="00EA35A8"/>
    <w:rsid w:val="00EC4D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119D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s Gothic MT" w:eastAsia="Times New Roman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link w:val="Titre1C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semiHidden/>
  </w:style>
  <w:style w:type="paragraph" w:styleId="Pieddepage">
    <w:name w:val="footer"/>
    <w:basedOn w:val="Normal"/>
    <w:link w:val="PieddepageCar"/>
    <w:semiHidden/>
    <w:unhideWhenUsed/>
    <w:pPr>
      <w:jc w:val="center"/>
    </w:pPr>
    <w:rPr>
      <w:color w:val="441700"/>
      <w:sz w:val="18"/>
    </w:rPr>
  </w:style>
  <w:style w:type="character" w:customStyle="1" w:styleId="PieddepageCar">
    <w:name w:val="Pied de page Car"/>
    <w:link w:val="Pieddepage"/>
    <w:semiHidden/>
    <w:rPr>
      <w:color w:val="441700"/>
      <w:sz w:val="18"/>
    </w:rPr>
  </w:style>
  <w:style w:type="paragraph" w:styleId="Titre">
    <w:name w:val="Title"/>
    <w:basedOn w:val="Normal"/>
    <w:link w:val="TitreC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reCar">
    <w:name w:val="Titre Car"/>
    <w:link w:val="Titre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Sous-titreCar">
    <w:name w:val="Sous-titre Car"/>
    <w:link w:val="Sous-titre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Titre1Car">
    <w:name w:val="Titre 1 Car"/>
    <w:link w:val="Titre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Titre2Car">
    <w:name w:val="Titre 2 Car"/>
    <w:link w:val="Titre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Titre3Car">
    <w:name w:val="Titre 3 Car"/>
    <w:link w:val="Titre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ar">
    <w:name w:val="Date Car"/>
    <w:link w:val="Date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Normal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s Gothic MT" w:eastAsia="Times New Roman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link w:val="Titre1C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semiHidden/>
  </w:style>
  <w:style w:type="paragraph" w:styleId="Pieddepage">
    <w:name w:val="footer"/>
    <w:basedOn w:val="Normal"/>
    <w:link w:val="PieddepageCar"/>
    <w:semiHidden/>
    <w:unhideWhenUsed/>
    <w:pPr>
      <w:jc w:val="center"/>
    </w:pPr>
    <w:rPr>
      <w:color w:val="441700"/>
      <w:sz w:val="18"/>
    </w:rPr>
  </w:style>
  <w:style w:type="character" w:customStyle="1" w:styleId="PieddepageCar">
    <w:name w:val="Pied de page Car"/>
    <w:link w:val="Pieddepage"/>
    <w:semiHidden/>
    <w:rPr>
      <w:color w:val="441700"/>
      <w:sz w:val="18"/>
    </w:rPr>
  </w:style>
  <w:style w:type="paragraph" w:styleId="Titre">
    <w:name w:val="Title"/>
    <w:basedOn w:val="Normal"/>
    <w:link w:val="TitreC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reCar">
    <w:name w:val="Titre Car"/>
    <w:link w:val="Titre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Sous-titreCar">
    <w:name w:val="Sous-titre Car"/>
    <w:link w:val="Sous-titre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Titre1Car">
    <w:name w:val="Titre 1 Car"/>
    <w:link w:val="Titre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Titre2Car">
    <w:name w:val="Titre 2 Car"/>
    <w:link w:val="Titre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Titre3Car">
    <w:name w:val="Titre 3 Car"/>
    <w:link w:val="Titre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ar">
    <w:name w:val="Date Car"/>
    <w:link w:val="Date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Normal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lorencedavaille:Library:Application%20Support:Microsoft:Office:Mode&#768;les%20utilisateur:Mes%20mode&#768;les:Le&#769;aRobackAffiche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LéaRobackAffiche.dotx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DAVAILLE</dc:creator>
  <cp:keywords/>
  <dc:description/>
  <cp:lastModifiedBy>-- --</cp:lastModifiedBy>
  <cp:revision>2</cp:revision>
  <cp:lastPrinted>2016-11-08T15:12:00Z</cp:lastPrinted>
  <dcterms:created xsi:type="dcterms:W3CDTF">2016-11-14T06:51:00Z</dcterms:created>
  <dcterms:modified xsi:type="dcterms:W3CDTF">2016-11-14T06:51:00Z</dcterms:modified>
  <cp:category/>
</cp:coreProperties>
</file>